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B6" w:rsidRPr="00CF6AEE" w:rsidRDefault="008B6FB6" w:rsidP="009B3A4A">
      <w:pPr>
        <w:spacing w:before="225" w:after="225" w:line="240" w:lineRule="auto"/>
        <w:rPr>
          <w:rFonts w:ascii="Times New Roman" w:hAnsi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CF6AEE">
        <w:rPr>
          <w:rFonts w:ascii="Times New Roman" w:hAnsi="Times New Roman"/>
          <w:b/>
          <w:color w:val="333333"/>
          <w:sz w:val="36"/>
          <w:szCs w:val="36"/>
          <w:lang w:eastAsia="ru-RU"/>
        </w:rPr>
        <w:t>Практическая консультация для родителей</w:t>
      </w:r>
    </w:p>
    <w:p w:rsidR="008B6FB6" w:rsidRPr="00CF6AEE" w:rsidRDefault="008B6FB6" w:rsidP="00CF6AEE">
      <w:pPr>
        <w:spacing w:before="225" w:after="225" w:line="240" w:lineRule="auto"/>
        <w:jc w:val="center"/>
        <w:rPr>
          <w:rFonts w:ascii="Times New Roman" w:hAnsi="Times New Roman"/>
          <w:b/>
          <w:color w:val="333333"/>
          <w:sz w:val="36"/>
          <w:szCs w:val="36"/>
          <w:lang w:eastAsia="ru-RU"/>
        </w:rPr>
      </w:pPr>
      <w:r w:rsidRPr="00CF6AEE">
        <w:rPr>
          <w:rFonts w:ascii="Times New Roman" w:hAnsi="Times New Roman"/>
          <w:b/>
          <w:color w:val="333333"/>
          <w:sz w:val="36"/>
          <w:szCs w:val="36"/>
          <w:lang w:eastAsia="ru-RU"/>
        </w:rPr>
        <w:t>«Долгие зимние каникулы (выходные)</w:t>
      </w:r>
      <w:r>
        <w:rPr>
          <w:rFonts w:ascii="Times New Roman" w:hAnsi="Times New Roman"/>
          <w:b/>
          <w:color w:val="333333"/>
          <w:sz w:val="36"/>
          <w:szCs w:val="36"/>
          <w:lang w:eastAsia="ru-RU"/>
        </w:rPr>
        <w:t>»</w:t>
      </w:r>
      <w:bookmarkStart w:id="0" w:name="_GoBack"/>
      <w:bookmarkEnd w:id="0"/>
    </w:p>
    <w:p w:rsidR="008B6FB6" w:rsidRPr="00CF6AEE" w:rsidRDefault="008B6FB6" w:rsidP="00CF6AEE">
      <w:pPr>
        <w:spacing w:before="225" w:after="225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В такие большие выходные, родители успевают переделать много домашних дел и, чтобы не мучил вопрос: "Чем занять ребёнка? "-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мы приготовили для вас консультацию.</w:t>
      </w:r>
    </w:p>
    <w:p w:rsidR="008B6FB6" w:rsidRPr="00CF6AEE" w:rsidRDefault="008B6FB6" w:rsidP="00CF6AEE">
      <w:pPr>
        <w:spacing w:after="0" w:line="336" w:lineRule="atLeast"/>
        <w:outlineLvl w:val="3"/>
        <w:rPr>
          <w:rFonts w:ascii="Times New Roman" w:hAnsi="Times New Roman"/>
          <w:color w:val="83A629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83A629"/>
          <w:sz w:val="28"/>
          <w:szCs w:val="28"/>
          <w:lang w:eastAsia="ru-RU"/>
        </w:rPr>
        <w:t>"Поделки"</w:t>
      </w:r>
    </w:p>
    <w:p w:rsidR="008B6FB6" w:rsidRPr="00CF6AEE" w:rsidRDefault="008B6FB6" w:rsidP="00CF6AEE">
      <w:pPr>
        <w:spacing w:before="225" w:after="225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Займитесь с Вашим ребёнком "зимним творчеством". Во время рукоделия беседуйте с ребёнком, рассказывайте и объясняйте, что и почему происходит в природе: отчего вокруг всё белое, почему мало птиц и т. д. Можно сделать зимнюю аппликацию из подручного или бросового материала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 использованием манной крупы 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снег, ватой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имитируя облака. На под фоновой бумаге голубого цвета отпечатать ладонь ребёнка белой краской, а пальчики до снеговиков, дорисовать.</w:t>
      </w:r>
    </w:p>
    <w:p w:rsidR="008B6FB6" w:rsidRPr="00CF6AEE" w:rsidRDefault="008B6FB6" w:rsidP="00CF6AEE">
      <w:pPr>
        <w:spacing w:after="0" w:line="336" w:lineRule="atLeast"/>
        <w:outlineLvl w:val="3"/>
        <w:rPr>
          <w:rFonts w:ascii="Times New Roman" w:hAnsi="Times New Roman"/>
          <w:color w:val="83A629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83A629"/>
          <w:sz w:val="28"/>
          <w:szCs w:val="28"/>
          <w:lang w:eastAsia="ru-RU"/>
        </w:rPr>
        <w:t>"Когда это одевают? "</w:t>
      </w:r>
    </w:p>
    <w:p w:rsidR="008B6FB6" w:rsidRPr="00CF6AEE" w:rsidRDefault="008B6FB6" w:rsidP="00CF6AEE">
      <w:pPr>
        <w:spacing w:before="225" w:after="225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Сделайте небольшую кучу из одежды для разных сезонов и вытягивайте по одной вещи. Ребёнок должен посмотреть и отгадать, когда её одевают и назвать нужное время года. В эту игру можно играть с несколькими детьми, когда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например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пришли в гости братишки или сестрёнки. В этой игре можно получить сразу две пользы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-и ребёнку время уделить и порядок в шкафу навести.</w:t>
      </w:r>
    </w:p>
    <w:p w:rsidR="008B6FB6" w:rsidRPr="00CF6AEE" w:rsidRDefault="008B6FB6" w:rsidP="00CF6AEE">
      <w:pPr>
        <w:spacing w:after="0" w:line="336" w:lineRule="atLeast"/>
        <w:outlineLvl w:val="3"/>
        <w:rPr>
          <w:rFonts w:ascii="Times New Roman" w:hAnsi="Times New Roman"/>
          <w:color w:val="83A629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83A629"/>
          <w:sz w:val="28"/>
          <w:szCs w:val="28"/>
          <w:lang w:eastAsia="ru-RU"/>
        </w:rPr>
        <w:t>"Я знаю"</w:t>
      </w:r>
    </w:p>
    <w:p w:rsidR="008B6FB6" w:rsidRPr="00CF6AEE" w:rsidRDefault="008B6FB6" w:rsidP="00CF6AEE">
      <w:pPr>
        <w:spacing w:before="225" w:after="225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Взрослый говорит первую фразу, которую должны продолжить участники игры. Например, "Я знаю пять видов одежды" - продолжает ребёнок. Следующее: "Я знаю четыре вида зимних развлечений. ", "Я знаю три зимних месяца. ", "Я знаю пять признаков зимы. " и так далее на зимнюю тематику. если игрок сбивается, то ход игры переходит следующему игроку.</w:t>
      </w:r>
    </w:p>
    <w:p w:rsidR="008B6FB6" w:rsidRPr="00CF6AEE" w:rsidRDefault="008B6FB6" w:rsidP="00CF6AEE">
      <w:pPr>
        <w:spacing w:after="0" w:line="336" w:lineRule="atLeast"/>
        <w:outlineLvl w:val="3"/>
        <w:rPr>
          <w:rFonts w:ascii="Times New Roman" w:hAnsi="Times New Roman"/>
          <w:color w:val="83A629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83A629"/>
          <w:sz w:val="28"/>
          <w:szCs w:val="28"/>
          <w:lang w:eastAsia="ru-RU"/>
        </w:rPr>
        <w:t>"Снежки"</w:t>
      </w:r>
    </w:p>
    <w:p w:rsidR="008B6FB6" w:rsidRPr="00CF6AEE" w:rsidRDefault="008B6FB6" w:rsidP="00CF6AEE">
      <w:pPr>
        <w:spacing w:before="225" w:after="225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(эта игра особенно нравится детям, так как очень подвижна)</w:t>
      </w:r>
    </w:p>
    <w:p w:rsidR="008B6FB6" w:rsidRPr="00CF6AEE" w:rsidRDefault="008B6FB6" w:rsidP="00CF6AEE">
      <w:pPr>
        <w:spacing w:before="225" w:after="225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Нужно совместно с ребёнком изготовить снежки из белой ткани. Провести посередине комнаты линию, где будете обкидываться снежками, разделив помещение на две равные части. И под музыку начинайте обкидываться. Задача игроков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чтобы на их стороне осталось как можно меньше "снежков" на момент подсчёта. Когда перестанет звучать музыка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нужно произвести подсчёт снежков и определить победителя.</w:t>
      </w:r>
    </w:p>
    <w:p w:rsidR="008B6FB6" w:rsidRDefault="008B6FB6" w:rsidP="00CF6AEE">
      <w:pPr>
        <w:spacing w:before="225" w:after="225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hAnsi="Times New Roman"/>
          <w:color w:val="333333"/>
          <w:sz w:val="28"/>
          <w:szCs w:val="28"/>
          <w:lang w:eastAsia="ru-RU"/>
        </w:rPr>
        <w:t>Родители, особенно мо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лодые,  играйте с детками, ловите каждое мгновение. Ведь дети вырастают, а работа не заканчивается!!! Удачи!</w:t>
      </w:r>
    </w:p>
    <w:p w:rsidR="008B6FB6" w:rsidRPr="00CF6AEE" w:rsidRDefault="008B6FB6" w:rsidP="00CF6AEE">
      <w:pPr>
        <w:spacing w:before="225" w:after="225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8B6FB6" w:rsidRPr="00CF6AEE" w:rsidRDefault="008B6FB6" w:rsidP="00CF6AEE">
      <w:pPr>
        <w:rPr>
          <w:rFonts w:ascii="Times New Roman" w:hAnsi="Times New Roman"/>
          <w:sz w:val="28"/>
          <w:szCs w:val="28"/>
        </w:rPr>
      </w:pPr>
    </w:p>
    <w:sectPr w:rsidR="008B6FB6" w:rsidRPr="00CF6AEE" w:rsidSect="00CF6AEE">
      <w:pgSz w:w="11906" w:h="16838"/>
      <w:pgMar w:top="540" w:right="850" w:bottom="1134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104"/>
    <w:rsid w:val="002043D4"/>
    <w:rsid w:val="008B6FB6"/>
    <w:rsid w:val="00966A33"/>
    <w:rsid w:val="009B3A4A"/>
    <w:rsid w:val="00A05758"/>
    <w:rsid w:val="00B85104"/>
    <w:rsid w:val="00C57EFA"/>
    <w:rsid w:val="00CF6AEE"/>
    <w:rsid w:val="00D32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3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0">
    <w:name w:val="c10"/>
    <w:basedOn w:val="Normal"/>
    <w:uiPriority w:val="99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CF6AEE"/>
    <w:rPr>
      <w:rFonts w:cs="Times New Roman"/>
    </w:rPr>
  </w:style>
  <w:style w:type="paragraph" w:customStyle="1" w:styleId="c16">
    <w:name w:val="c16"/>
    <w:basedOn w:val="Normal"/>
    <w:uiPriority w:val="99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CF6AEE"/>
    <w:rPr>
      <w:rFonts w:cs="Times New Roman"/>
    </w:rPr>
  </w:style>
  <w:style w:type="paragraph" w:customStyle="1" w:styleId="c3">
    <w:name w:val="c3"/>
    <w:basedOn w:val="Normal"/>
    <w:uiPriority w:val="99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DefaultParagraphFont"/>
    <w:uiPriority w:val="99"/>
    <w:rsid w:val="00CF6AEE"/>
    <w:rPr>
      <w:rFonts w:cs="Times New Roman"/>
    </w:rPr>
  </w:style>
  <w:style w:type="character" w:customStyle="1" w:styleId="c6">
    <w:name w:val="c6"/>
    <w:basedOn w:val="DefaultParagraphFont"/>
    <w:uiPriority w:val="99"/>
    <w:rsid w:val="00CF6AEE"/>
    <w:rPr>
      <w:rFonts w:cs="Times New Roman"/>
    </w:rPr>
  </w:style>
  <w:style w:type="character" w:customStyle="1" w:styleId="c14">
    <w:name w:val="c14"/>
    <w:basedOn w:val="DefaultParagraphFont"/>
    <w:uiPriority w:val="99"/>
    <w:rsid w:val="00CF6AEE"/>
    <w:rPr>
      <w:rFonts w:cs="Times New Roman"/>
    </w:rPr>
  </w:style>
  <w:style w:type="character" w:customStyle="1" w:styleId="c1">
    <w:name w:val="c1"/>
    <w:basedOn w:val="DefaultParagraphFont"/>
    <w:uiPriority w:val="99"/>
    <w:rsid w:val="00CF6AEE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CF6AEE"/>
    <w:rPr>
      <w:rFonts w:cs="Times New Roman"/>
      <w:color w:val="0000FF"/>
      <w:u w:val="single"/>
    </w:rPr>
  </w:style>
  <w:style w:type="character" w:customStyle="1" w:styleId="c0">
    <w:name w:val="c0"/>
    <w:basedOn w:val="DefaultParagraphFont"/>
    <w:uiPriority w:val="99"/>
    <w:rsid w:val="00CF6AEE"/>
    <w:rPr>
      <w:rFonts w:cs="Times New Roman"/>
    </w:rPr>
  </w:style>
  <w:style w:type="character" w:customStyle="1" w:styleId="c13">
    <w:name w:val="c13"/>
    <w:basedOn w:val="DefaultParagraphFont"/>
    <w:uiPriority w:val="99"/>
    <w:rsid w:val="00CF6AEE"/>
    <w:rPr>
      <w:rFonts w:cs="Times New Roman"/>
    </w:rPr>
  </w:style>
  <w:style w:type="paragraph" w:customStyle="1" w:styleId="c17">
    <w:name w:val="c17"/>
    <w:basedOn w:val="Normal"/>
    <w:uiPriority w:val="99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DefaultParagraphFont"/>
    <w:uiPriority w:val="99"/>
    <w:rsid w:val="00CF6A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53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304</Words>
  <Characters>1735</Characters>
  <Application>Microsoft Office Outlook</Application>
  <DocSecurity>0</DocSecurity>
  <Lines>0</Lines>
  <Paragraphs>0</Paragraphs>
  <ScaleCrop>false</ScaleCrop>
  <Company>DetskiySad188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лена</cp:lastModifiedBy>
  <cp:revision>6</cp:revision>
  <cp:lastPrinted>2016-01-12T09:01:00Z</cp:lastPrinted>
  <dcterms:created xsi:type="dcterms:W3CDTF">2016-01-12T08:52:00Z</dcterms:created>
  <dcterms:modified xsi:type="dcterms:W3CDTF">2016-10-30T14:49:00Z</dcterms:modified>
</cp:coreProperties>
</file>